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0B1519" w14:textId="758BA839" w:rsidR="00D3634C" w:rsidRDefault="00D3634C"/>
    <w:p w14:paraId="09C18799" w14:textId="607BB9D8" w:rsidR="00CC2BEE" w:rsidRDefault="00CC2BEE"/>
    <w:p w14:paraId="05957554" w14:textId="51C2D388" w:rsidR="00CC2BEE" w:rsidRDefault="00CC2BEE"/>
    <w:p w14:paraId="3A39F534" w14:textId="5C809BD6" w:rsidR="00CC2BEE" w:rsidRDefault="00CC2BEE"/>
    <w:p w14:paraId="4CE759AD" w14:textId="752A93B3" w:rsidR="00CC2BEE" w:rsidRDefault="00CC2BEE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D712579" wp14:editId="78B77F13">
                <wp:simplePos x="0" y="0"/>
                <wp:positionH relativeFrom="margin">
                  <wp:posOffset>-548640</wp:posOffset>
                </wp:positionH>
                <wp:positionV relativeFrom="paragraph">
                  <wp:posOffset>336550</wp:posOffset>
                </wp:positionV>
                <wp:extent cx="6858000" cy="7181850"/>
                <wp:effectExtent l="0" t="0" r="0" b="0"/>
                <wp:wrapTight wrapText="bothSides">
                  <wp:wrapPolygon edited="1">
                    <wp:start x="0" y="0"/>
                    <wp:lineTo x="0" y="21627"/>
                    <wp:lineTo x="15717" y="21688"/>
                    <wp:lineTo x="21600" y="0"/>
                    <wp:lineTo x="0" y="0"/>
                  </wp:wrapPolygon>
                </wp:wrapTight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718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F2357D" w14:textId="77777777" w:rsidR="00CC2BEE" w:rsidRPr="00597D94" w:rsidRDefault="00CC2BEE" w:rsidP="00CC2BEE">
                            <w:pPr>
                              <w:spacing w:after="120"/>
                              <w:jc w:val="both"/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Vážení rodiče,</w:t>
                            </w:r>
                          </w:p>
                          <w:p w14:paraId="19FACCA9" w14:textId="77777777" w:rsidR="00CC2BEE" w:rsidRPr="00597D94" w:rsidRDefault="00CC2BEE" w:rsidP="00CC2BEE">
                            <w:p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  rádi bychom Vás informovali, že naše škola vydává svým žákům mezinárodní žákovský průkaz ISIC Školák. Tento průkaz je především identifikačním dokladem, který potvrzuje totožnost žáka a jeho příslušnost k naší škole; kromě toho funguje jako mezinárodně uznávaný doklad o školní docházce, akceptovaný ve 130 zemích světa (včetně všech členských zemí EU), a také jako karta využitelná pro zhruba 2.000 různých slev a výhod v ČR.</w:t>
                            </w:r>
                          </w:p>
                          <w:p w14:paraId="458A377A" w14:textId="5DE41B2A" w:rsidR="00CC2BEE" w:rsidRDefault="00CC2BEE" w:rsidP="00CC2BEE">
                            <w:pPr>
                              <w:spacing w:after="120"/>
                              <w:jc w:val="both"/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Co přináší ISIC Školák vydaný přes naši školu?</w:t>
                            </w:r>
                          </w:p>
                          <w:p w14:paraId="12F2F06E" w14:textId="77777777" w:rsidR="00C7331F" w:rsidRPr="00597D94" w:rsidRDefault="00C7331F" w:rsidP="00CC2BEE">
                            <w:pPr>
                              <w:spacing w:after="120"/>
                              <w:jc w:val="both"/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400D50E5" w14:textId="77777777" w:rsidR="00CC2BEE" w:rsidRPr="00597D94" w:rsidRDefault="00CC2BEE" w:rsidP="00CC2BEE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cs="Calibri"/>
                                <w:sz w:val="20"/>
                                <w:szCs w:val="20"/>
                              </w:rPr>
                              <w:t>Je oficiálním průkazem žáka naší školy.</w:t>
                            </w:r>
                          </w:p>
                          <w:p w14:paraId="59E549B7" w14:textId="77777777" w:rsidR="00CC2BEE" w:rsidRPr="00597D94" w:rsidRDefault="00CC2BEE" w:rsidP="00CC2BEE">
                            <w:pPr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Pro mnohé instituce a veřejné dopravce slouží jako ideální doklad o věku držitele, např. pro získání zlevněného jízdného.</w:t>
                            </w:r>
                          </w:p>
                          <w:p w14:paraId="4C49DA3B" w14:textId="77777777" w:rsidR="00CC2BEE" w:rsidRPr="00597D94" w:rsidRDefault="00CC2BEE" w:rsidP="00CC2BEE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after="120" w:line="240" w:lineRule="auto"/>
                              <w:jc w:val="both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cs="Calibri"/>
                                <w:sz w:val="20"/>
                                <w:szCs w:val="20"/>
                              </w:rPr>
                              <w:t>Školní průkaz ISIC není potřeba si pořizovat každý rok znovu. Jeho platnost je až pět let od vydání; platnost je také omezena dobou docházky na základní školu.</w:t>
                            </w:r>
                          </w:p>
                          <w:p w14:paraId="4845E0BA" w14:textId="77777777" w:rsidR="00CC2BEE" w:rsidRDefault="00CC2BEE" w:rsidP="00CC2BEE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after="120" w:line="240" w:lineRule="auto"/>
                              <w:jc w:val="both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Školní ISIC Školák je levnější! Průkaz stojí jen </w:t>
                            </w:r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>3</w:t>
                            </w:r>
                            <w:r w:rsidRPr="00597D94"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50 Kč na celou dobu platnosti (průkaz pořízený mimo školu stojí </w:t>
                            </w:r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>ročně 500 Kč</w:t>
                            </w:r>
                            <w:r w:rsidRPr="00597D94">
                              <w:rPr>
                                <w:rFonts w:cs="Calibri"/>
                                <w:sz w:val="20"/>
                                <w:szCs w:val="20"/>
                              </w:rPr>
                              <w:t>). V případě ztráty či zničení vystavujeme duplikát za 1</w:t>
                            </w:r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>0</w:t>
                            </w:r>
                            <w:r w:rsidRPr="00597D94">
                              <w:rPr>
                                <w:rFonts w:cs="Calibri"/>
                                <w:sz w:val="20"/>
                                <w:szCs w:val="20"/>
                              </w:rPr>
                              <w:t>0 Kč.</w:t>
                            </w:r>
                          </w:p>
                          <w:p w14:paraId="3BCB0A80" w14:textId="77777777" w:rsidR="00CC2BEE" w:rsidRDefault="00CC2BEE" w:rsidP="00CC2BEE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after="120" w:line="240" w:lineRule="auto"/>
                              <w:jc w:val="both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V ceně průkazu je jeho digitální verze, viz ALIVE APP (Google Play, </w:t>
                            </w:r>
                            <w:proofErr w:type="spellStart"/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>App</w:t>
                            </w:r>
                            <w:proofErr w:type="spellEnd"/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>Store</w:t>
                            </w:r>
                            <w:proofErr w:type="spellEnd"/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>)</w:t>
                            </w:r>
                            <w:r w:rsidRPr="00F65757"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75E9C8D" w14:textId="77777777" w:rsidR="00CC2BEE" w:rsidRPr="00597D94" w:rsidRDefault="00CC2BEE" w:rsidP="00CC2BEE">
                            <w:pPr>
                              <w:jc w:val="both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</w:p>
                          <w:p w14:paraId="03A8B514" w14:textId="77777777" w:rsidR="00CC2BEE" w:rsidRPr="00597D94" w:rsidRDefault="00CC2BEE" w:rsidP="00CC2BEE">
                            <w:pPr>
                              <w:spacing w:after="120"/>
                              <w:jc w:val="both"/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Co přináší ISIC Školák?</w:t>
                            </w:r>
                          </w:p>
                          <w:p w14:paraId="7A376A72" w14:textId="77777777" w:rsidR="00CC2BEE" w:rsidRPr="00597D94" w:rsidRDefault="00CC2BEE" w:rsidP="00CC2BEE">
                            <w:pPr>
                              <w:numPr>
                                <w:ilvl w:val="0"/>
                                <w:numId w:val="3"/>
                              </w:numPr>
                              <w:ind w:left="714" w:hanging="357"/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Platnost ve 130 zemích světa</w:t>
                            </w:r>
                            <w:r w:rsidRPr="00597D94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597D94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více než 125.000 slev po celém světě.</w:t>
                            </w:r>
                          </w:p>
                          <w:p w14:paraId="3AFBA1BB" w14:textId="77777777" w:rsidR="00CC2BEE" w:rsidRPr="00597D94" w:rsidRDefault="00CC2BEE" w:rsidP="00CC2BEE">
                            <w:pPr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Je akceptován dopravci po celé ČR jako potvrzení věku a oprávnění čerpat slevu na jízdném ve výši 75 %.</w:t>
                            </w:r>
                          </w:p>
                          <w:p w14:paraId="627868C2" w14:textId="77777777" w:rsidR="00CC2BEE" w:rsidRPr="00597D94" w:rsidRDefault="00CC2BEE" w:rsidP="00CC2BEE">
                            <w:pPr>
                              <w:numPr>
                                <w:ilvl w:val="0"/>
                                <w:numId w:val="3"/>
                              </w:numPr>
                              <w:ind w:left="714" w:hanging="357"/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Možnost zřízení speciálního celoroční cestovní pojištění UNIQA.</w:t>
                            </w:r>
                          </w:p>
                          <w:p w14:paraId="4057D4E9" w14:textId="77777777" w:rsidR="00CC2BEE" w:rsidRPr="00597D94" w:rsidRDefault="00CC2BEE" w:rsidP="00CC2BEE">
                            <w:pPr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Slevy na více než 2.000 místech v ČR:</w:t>
                            </w:r>
                          </w:p>
                          <w:p w14:paraId="048FC0D8" w14:textId="77777777" w:rsidR="00CC2BEE" w:rsidRPr="00597D94" w:rsidRDefault="00CC2BEE" w:rsidP="00CC2BEE">
                            <w:pPr>
                              <w:numPr>
                                <w:ilvl w:val="1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při nákupech, stravování a vzdělávání, v internetových obchodech</w:t>
                            </w:r>
                            <w:r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 xml:space="preserve"> viz www.isic.cz</w:t>
                            </w:r>
                          </w:p>
                          <w:p w14:paraId="19E5DBEA" w14:textId="77777777" w:rsidR="00CC2BEE" w:rsidRPr="00597D94" w:rsidRDefault="00CC2BEE" w:rsidP="00CC2BEE">
                            <w:pPr>
                              <w:numPr>
                                <w:ilvl w:val="1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na vstupném do kulturních institucí</w:t>
                            </w:r>
                          </w:p>
                          <w:p w14:paraId="22325163" w14:textId="77777777" w:rsidR="00CC2BEE" w:rsidRPr="00597D94" w:rsidRDefault="00CC2BEE" w:rsidP="00CC2BEE">
                            <w:pPr>
                              <w:numPr>
                                <w:ilvl w:val="1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na permanentky v lyžařských areálech</w:t>
                            </w:r>
                          </w:p>
                          <w:p w14:paraId="7F691156" w14:textId="77777777" w:rsidR="00CC2BEE" w:rsidRPr="00597D94" w:rsidRDefault="00CC2BEE" w:rsidP="00CC2BEE">
                            <w:pPr>
                              <w:numPr>
                                <w:ilvl w:val="1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speciální mobilní tarif od Vodafone</w:t>
                            </w:r>
                          </w:p>
                          <w:p w14:paraId="7CCB104B" w14:textId="77777777" w:rsidR="00CC2BEE" w:rsidRPr="00597D94" w:rsidRDefault="00CC2BEE" w:rsidP="00CC2BEE">
                            <w:pPr>
                              <w:numPr>
                                <w:ilvl w:val="1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na vstupném do světově proslulých kulturně-historických památek</w:t>
                            </w:r>
                          </w:p>
                          <w:p w14:paraId="153CF76C" w14:textId="77777777" w:rsidR="00CC2BEE" w:rsidRPr="00597D94" w:rsidRDefault="00CC2BEE" w:rsidP="00CC2BEE">
                            <w:pPr>
                              <w:numPr>
                                <w:ilvl w:val="1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v kinech, na koupalištích a dalších zábavních areálech</w:t>
                            </w:r>
                          </w:p>
                          <w:p w14:paraId="5EECAC8B" w14:textId="77777777" w:rsidR="00CC2BEE" w:rsidRPr="00597D94" w:rsidRDefault="00CC2BEE" w:rsidP="00CC2BEE">
                            <w:pPr>
                              <w:pStyle w:val="Odstavecseseznamem"/>
                              <w:spacing w:after="0" w:line="240" w:lineRule="auto"/>
                              <w:ind w:left="0"/>
                              <w:jc w:val="both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</w:p>
                          <w:p w14:paraId="38A4472F" w14:textId="77777777" w:rsidR="00CC2BEE" w:rsidRPr="00597D94" w:rsidRDefault="00CC2BEE" w:rsidP="00CC2BEE">
                            <w:pPr>
                              <w:spacing w:after="120"/>
                              <w:jc w:val="both"/>
                              <w:rPr>
                                <w:rFonts w:cstheme="min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NEPŘEHLÉDNĚTE: </w:t>
                            </w:r>
                            <w:r w:rsidRPr="00597D94">
                              <w:rPr>
                                <w:rFonts w:cstheme="min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Jak si průkaz objednat?</w:t>
                            </w:r>
                          </w:p>
                          <w:p w14:paraId="114BA520" w14:textId="46BD7BE4" w:rsidR="00CC2BEE" w:rsidRPr="00C7331F" w:rsidRDefault="00CC2BEE" w:rsidP="00CC2BEE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C7331F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Agendu ISIC na naší škole řeší </w:t>
                            </w:r>
                            <w:r w:rsidR="00C7331F" w:rsidRPr="00C7331F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naše hospodářka Iveta Štamposká. Zašlete ji emailem požadavek na vyřízení průkazu.</w:t>
                            </w:r>
                          </w:p>
                          <w:p w14:paraId="5DEB42E9" w14:textId="2C2EA387" w:rsidR="00CC2BEE" w:rsidRPr="00C7331F" w:rsidRDefault="00CC2BEE" w:rsidP="00CC2BEE">
                            <w:pPr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C7331F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Do dvou týdnů </w:t>
                            </w:r>
                            <w:r w:rsidRPr="00C7331F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uhraďte</w:t>
                            </w:r>
                            <w:r w:rsidRPr="00C7331F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, prosím, poplatek 350 Kč na účet školy </w:t>
                            </w:r>
                            <w:r w:rsidR="00C7331F" w:rsidRPr="00C7331F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5551100/5500</w:t>
                            </w:r>
                            <w:r w:rsidR="00C7331F" w:rsidRPr="00C7331F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7331F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a na e-mail: </w:t>
                            </w:r>
                            <w:r w:rsidR="00C7331F" w:rsidRPr="00C7331F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iveta.stamposkazavináčscioskola.cz</w:t>
                            </w:r>
                            <w:r w:rsidRPr="00C7331F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7331F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pošlete</w:t>
                            </w:r>
                            <w:r w:rsidRPr="00C7331F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průkazovou fotografii žáka. </w:t>
                            </w:r>
                            <w:r w:rsidRPr="00C7331F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Doporučujeme použít digitální fotku portrétového typu (lze snadno vyfotit běžným digitálním fotoaparátem nebo mobilem před sv</w:t>
                            </w:r>
                            <w:bookmarkStart w:id="0" w:name="_GoBack"/>
                            <w:bookmarkEnd w:id="0"/>
                            <w:r w:rsidRPr="00C7331F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ětlou zdí) nebo zaslat kvalitní sken papírové průkazové fotky. </w:t>
                            </w:r>
                          </w:p>
                          <w:p w14:paraId="1E0A884E" w14:textId="6C06DA22" w:rsidR="00CC2BEE" w:rsidRPr="00C7331F" w:rsidRDefault="00CC2BEE" w:rsidP="00CC2BEE">
                            <w:pPr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C7331F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(příp. Fotografie bude pořízena ve škole)</w:t>
                            </w:r>
                          </w:p>
                          <w:p w14:paraId="151BDD59" w14:textId="72AAE214" w:rsidR="00CC2BEE" w:rsidRPr="00C7331F" w:rsidRDefault="00CC2BEE" w:rsidP="00C7331F">
                            <w:pPr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 w:rsidRPr="00C7331F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Podepsanou </w:t>
                            </w:r>
                            <w:r w:rsidRPr="00C7331F">
                              <w:rPr>
                                <w:rFonts w:eastAsia="Times New Roman"/>
                                <w:b/>
                                <w:bCs/>
                                <w:sz w:val="20"/>
                                <w:szCs w:val="20"/>
                              </w:rPr>
                              <w:t>žádost</w:t>
                            </w:r>
                            <w:r w:rsidRPr="00C7331F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 zákonným zástupcem, kterou najdete zde na druhé straně, odevzdejte </w:t>
                            </w:r>
                            <w:r w:rsidR="00C7331F" w:rsidRPr="00C7331F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hospodářce školy.</w:t>
                            </w:r>
                          </w:p>
                          <w:p w14:paraId="69075DF8" w14:textId="77777777" w:rsidR="00CC2BEE" w:rsidRPr="00C7331F" w:rsidRDefault="00CC2BEE" w:rsidP="00CC2BEE">
                            <w:pPr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eastAsia="cs-CZ"/>
                              </w:rPr>
                            </w:pPr>
                          </w:p>
                          <w:p w14:paraId="5AACED9A" w14:textId="77777777" w:rsidR="00CC2BEE" w:rsidRPr="00C7331F" w:rsidRDefault="00CC2BEE" w:rsidP="00CC2BEE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C7331F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Hotový průkaz s pouzdrem a šňůrkou na krk bude žákům vydán ve škole. Děkuji.</w:t>
                            </w:r>
                          </w:p>
                          <w:p w14:paraId="3724061C" w14:textId="45E8A079" w:rsidR="00CC2BEE" w:rsidRPr="00C7331F" w:rsidRDefault="00C7331F" w:rsidP="00CC2BEE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C7331F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Johana </w:t>
                            </w:r>
                            <w:proofErr w:type="spellStart"/>
                            <w:r w:rsidRPr="00C7331F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Codlová</w:t>
                            </w:r>
                            <w:proofErr w:type="spellEnd"/>
                          </w:p>
                          <w:p w14:paraId="7C0B3FDA" w14:textId="67D2833E" w:rsidR="00CC2BEE" w:rsidRPr="00C7331F" w:rsidRDefault="00CC2BEE" w:rsidP="00CC2BE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7331F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Ředitelka </w:t>
                            </w:r>
                            <w:proofErr w:type="spellStart"/>
                            <w:r w:rsidR="00C7331F" w:rsidRPr="00C7331F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ScioŠ</w:t>
                            </w:r>
                            <w:r w:rsidRPr="00C7331F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koly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712579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-43.2pt;margin-top:26.5pt;width:540pt;height:565.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wrapcoords="0 0 0 21627 15717 21688 21600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" filled="f" stroked="f">
                <v:textbox>
                  <w:txbxContent>
                    <w:p w14:paraId="4FF2357D" w14:textId="77777777" w:rsidR="00CC2BEE" w:rsidRPr="00597D94" w:rsidRDefault="00CC2BEE" w:rsidP="00CC2BEE">
                      <w:pPr>
                        <w:spacing w:after="120"/>
                        <w:jc w:val="both"/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Vážení rodiče,</w:t>
                      </w:r>
                    </w:p>
                    <w:p w14:paraId="19FACCA9" w14:textId="77777777" w:rsidR="00CC2BEE" w:rsidRPr="00597D94" w:rsidRDefault="00CC2BEE" w:rsidP="00CC2BEE">
                      <w:p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  rádi bychom Vás informovali, že naše škola vydává svým žákům mezinárodní žákovský průkaz ISIC Školák. Tento průkaz je především identifikačním dokladem, který potvrzuje totožnost žáka a jeho příslušnost k naší škole; kromě toho funguje jako mezinárodně uznávaný doklad o školní docházce, akceptovaný ve 130 zemích světa (včetně všech členských zemí EU), a také jako karta využitelná pro zhruba 2.000 různých slev a výhod v ČR.</w:t>
                      </w:r>
                    </w:p>
                    <w:p w14:paraId="458A377A" w14:textId="5DE41B2A" w:rsidR="00CC2BEE" w:rsidRDefault="00CC2BEE" w:rsidP="00CC2BEE">
                      <w:pPr>
                        <w:spacing w:after="120"/>
                        <w:jc w:val="both"/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Co přináší ISIC Školák vydaný přes naši školu?</w:t>
                      </w:r>
                    </w:p>
                    <w:p w14:paraId="12F2F06E" w14:textId="77777777" w:rsidR="00C7331F" w:rsidRPr="00597D94" w:rsidRDefault="00C7331F" w:rsidP="00CC2BEE">
                      <w:pPr>
                        <w:spacing w:after="120"/>
                        <w:jc w:val="both"/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</w:pPr>
                    </w:p>
                    <w:p w14:paraId="400D50E5" w14:textId="77777777" w:rsidR="00CC2BEE" w:rsidRPr="00597D94" w:rsidRDefault="00CC2BEE" w:rsidP="00CC2BEE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cs="Calibri"/>
                          <w:sz w:val="20"/>
                          <w:szCs w:val="20"/>
                        </w:rPr>
                        <w:t>Je oficiálním průkazem žáka naší školy.</w:t>
                      </w:r>
                    </w:p>
                    <w:p w14:paraId="59E549B7" w14:textId="77777777" w:rsidR="00CC2BEE" w:rsidRPr="00597D94" w:rsidRDefault="00CC2BEE" w:rsidP="00CC2BEE">
                      <w:pPr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Pro mnohé instituce a veřejné dopravce slouží jako ideální doklad o věku držitele, např. pro získání zlevněného jízdného.</w:t>
                      </w:r>
                    </w:p>
                    <w:p w14:paraId="4C49DA3B" w14:textId="77777777" w:rsidR="00CC2BEE" w:rsidRPr="00597D94" w:rsidRDefault="00CC2BEE" w:rsidP="00CC2BEE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spacing w:after="120" w:line="240" w:lineRule="auto"/>
                        <w:jc w:val="both"/>
                        <w:rPr>
                          <w:rFonts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cs="Calibri"/>
                          <w:sz w:val="20"/>
                          <w:szCs w:val="20"/>
                        </w:rPr>
                        <w:t>Školní průkaz ISIC není potřeba si pořizovat každý rok znovu. Jeho platnost je až pět let od vydání; platnost je také omezena dobou docházky na základní školu.</w:t>
                      </w:r>
                    </w:p>
                    <w:p w14:paraId="4845E0BA" w14:textId="77777777" w:rsidR="00CC2BEE" w:rsidRDefault="00CC2BEE" w:rsidP="00CC2BEE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spacing w:after="120" w:line="240" w:lineRule="auto"/>
                        <w:jc w:val="both"/>
                        <w:rPr>
                          <w:rFonts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cs="Calibri"/>
                          <w:sz w:val="20"/>
                          <w:szCs w:val="20"/>
                        </w:rPr>
                        <w:t xml:space="preserve">Školní ISIC Školák je levnější! Průkaz stojí jen </w:t>
                      </w:r>
                      <w:r>
                        <w:rPr>
                          <w:rFonts w:cs="Calibri"/>
                          <w:sz w:val="20"/>
                          <w:szCs w:val="20"/>
                        </w:rPr>
                        <w:t>3</w:t>
                      </w:r>
                      <w:r w:rsidRPr="00597D94">
                        <w:rPr>
                          <w:rFonts w:cs="Calibri"/>
                          <w:sz w:val="20"/>
                          <w:szCs w:val="20"/>
                        </w:rPr>
                        <w:t xml:space="preserve">50 Kč na celou dobu platnosti (průkaz pořízený mimo školu stojí </w:t>
                      </w:r>
                      <w:r>
                        <w:rPr>
                          <w:rFonts w:cs="Calibri"/>
                          <w:sz w:val="20"/>
                          <w:szCs w:val="20"/>
                        </w:rPr>
                        <w:t>ročně 500 Kč</w:t>
                      </w:r>
                      <w:r w:rsidRPr="00597D94">
                        <w:rPr>
                          <w:rFonts w:cs="Calibri"/>
                          <w:sz w:val="20"/>
                          <w:szCs w:val="20"/>
                        </w:rPr>
                        <w:t>). V případě ztráty či zničení vystavujeme duplikát za 1</w:t>
                      </w:r>
                      <w:r>
                        <w:rPr>
                          <w:rFonts w:cs="Calibri"/>
                          <w:sz w:val="20"/>
                          <w:szCs w:val="20"/>
                        </w:rPr>
                        <w:t>0</w:t>
                      </w:r>
                      <w:r w:rsidRPr="00597D94">
                        <w:rPr>
                          <w:rFonts w:cs="Calibri"/>
                          <w:sz w:val="20"/>
                          <w:szCs w:val="20"/>
                        </w:rPr>
                        <w:t>0 Kč.</w:t>
                      </w:r>
                    </w:p>
                    <w:p w14:paraId="3BCB0A80" w14:textId="77777777" w:rsidR="00CC2BEE" w:rsidRDefault="00CC2BEE" w:rsidP="00CC2BEE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spacing w:after="120" w:line="240" w:lineRule="auto"/>
                        <w:jc w:val="both"/>
                        <w:rPr>
                          <w:rFonts w:cs="Calibri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sz w:val="20"/>
                          <w:szCs w:val="20"/>
                        </w:rPr>
                        <w:t xml:space="preserve">V ceně průkazu je jeho digitální verze, viz ALIVE APP (Google Play, </w:t>
                      </w:r>
                      <w:proofErr w:type="spellStart"/>
                      <w:r>
                        <w:rPr>
                          <w:rFonts w:cs="Calibri"/>
                          <w:sz w:val="20"/>
                          <w:szCs w:val="20"/>
                        </w:rPr>
                        <w:t>App</w:t>
                      </w:r>
                      <w:proofErr w:type="spellEnd"/>
                      <w:r>
                        <w:rPr>
                          <w:rFonts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Calibri"/>
                          <w:sz w:val="20"/>
                          <w:szCs w:val="20"/>
                        </w:rPr>
                        <w:t>Store</w:t>
                      </w:r>
                      <w:proofErr w:type="spellEnd"/>
                      <w:r>
                        <w:rPr>
                          <w:rFonts w:cs="Calibri"/>
                          <w:sz w:val="20"/>
                          <w:szCs w:val="20"/>
                        </w:rPr>
                        <w:t>)</w:t>
                      </w:r>
                      <w:r w:rsidRPr="00F65757">
                        <w:rPr>
                          <w:rFonts w:cs="Calibri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75E9C8D" w14:textId="77777777" w:rsidR="00CC2BEE" w:rsidRPr="00597D94" w:rsidRDefault="00CC2BEE" w:rsidP="00CC2BEE">
                      <w:pPr>
                        <w:jc w:val="both"/>
                        <w:rPr>
                          <w:rFonts w:cs="Calibri"/>
                          <w:sz w:val="20"/>
                          <w:szCs w:val="20"/>
                        </w:rPr>
                      </w:pPr>
                    </w:p>
                    <w:p w14:paraId="03A8B514" w14:textId="77777777" w:rsidR="00CC2BEE" w:rsidRPr="00597D94" w:rsidRDefault="00CC2BEE" w:rsidP="00CC2BEE">
                      <w:pPr>
                        <w:spacing w:after="120"/>
                        <w:jc w:val="both"/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Co přináší ISIC Školák?</w:t>
                      </w:r>
                    </w:p>
                    <w:p w14:paraId="7A376A72" w14:textId="77777777" w:rsidR="00CC2BEE" w:rsidRPr="00597D94" w:rsidRDefault="00CC2BEE" w:rsidP="00CC2BEE">
                      <w:pPr>
                        <w:numPr>
                          <w:ilvl w:val="0"/>
                          <w:numId w:val="3"/>
                        </w:numPr>
                        <w:ind w:left="714" w:hanging="357"/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Platnost ve 130 zemích světa</w:t>
                      </w:r>
                      <w:r w:rsidRPr="00597D94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, </w:t>
                      </w:r>
                      <w:r w:rsidRPr="00597D94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více než 125.000 slev po celém světě.</w:t>
                      </w:r>
                    </w:p>
                    <w:p w14:paraId="3AFBA1BB" w14:textId="77777777" w:rsidR="00CC2BEE" w:rsidRPr="00597D94" w:rsidRDefault="00CC2BEE" w:rsidP="00CC2BEE">
                      <w:pPr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sz w:val="20"/>
                          <w:szCs w:val="20"/>
                        </w:rPr>
                        <w:t>Je akceptován dopravci po celé ČR jako potvrzení věku a oprávnění čerpat slevu na jízdném ve výši 75 %.</w:t>
                      </w:r>
                    </w:p>
                    <w:p w14:paraId="627868C2" w14:textId="77777777" w:rsidR="00CC2BEE" w:rsidRPr="00597D94" w:rsidRDefault="00CC2BEE" w:rsidP="00CC2BEE">
                      <w:pPr>
                        <w:numPr>
                          <w:ilvl w:val="0"/>
                          <w:numId w:val="3"/>
                        </w:numPr>
                        <w:ind w:left="714" w:hanging="357"/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Možnost zřízení speciálního celoroční cestovní pojištění UNIQA.</w:t>
                      </w:r>
                    </w:p>
                    <w:p w14:paraId="4057D4E9" w14:textId="77777777" w:rsidR="00CC2BEE" w:rsidRPr="00597D94" w:rsidRDefault="00CC2BEE" w:rsidP="00CC2BEE">
                      <w:pPr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Slevy na více než 2.000 místech v ČR:</w:t>
                      </w:r>
                    </w:p>
                    <w:p w14:paraId="048FC0D8" w14:textId="77777777" w:rsidR="00CC2BEE" w:rsidRPr="00597D94" w:rsidRDefault="00CC2BEE" w:rsidP="00CC2BEE">
                      <w:pPr>
                        <w:numPr>
                          <w:ilvl w:val="1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při nákupech, stravování a vzdělávání, v internetových obchodech</w:t>
                      </w:r>
                      <w:r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 xml:space="preserve"> viz www.isic.cz</w:t>
                      </w:r>
                    </w:p>
                    <w:p w14:paraId="19E5DBEA" w14:textId="77777777" w:rsidR="00CC2BEE" w:rsidRPr="00597D94" w:rsidRDefault="00CC2BEE" w:rsidP="00CC2BEE">
                      <w:pPr>
                        <w:numPr>
                          <w:ilvl w:val="1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na vstupném do kulturních institucí</w:t>
                      </w:r>
                    </w:p>
                    <w:p w14:paraId="22325163" w14:textId="77777777" w:rsidR="00CC2BEE" w:rsidRPr="00597D94" w:rsidRDefault="00CC2BEE" w:rsidP="00CC2BEE">
                      <w:pPr>
                        <w:numPr>
                          <w:ilvl w:val="1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na permanentky v lyžařských areálech</w:t>
                      </w:r>
                    </w:p>
                    <w:p w14:paraId="7F691156" w14:textId="77777777" w:rsidR="00CC2BEE" w:rsidRPr="00597D94" w:rsidRDefault="00CC2BEE" w:rsidP="00CC2BEE">
                      <w:pPr>
                        <w:numPr>
                          <w:ilvl w:val="1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sz w:val="20"/>
                          <w:szCs w:val="20"/>
                        </w:rPr>
                        <w:t>speciální mobilní tarif od Vodafone</w:t>
                      </w:r>
                    </w:p>
                    <w:p w14:paraId="7CCB104B" w14:textId="77777777" w:rsidR="00CC2BEE" w:rsidRPr="00597D94" w:rsidRDefault="00CC2BEE" w:rsidP="00CC2BEE">
                      <w:pPr>
                        <w:numPr>
                          <w:ilvl w:val="1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na vstupném do světově proslulých kulturně-historických památek</w:t>
                      </w:r>
                    </w:p>
                    <w:p w14:paraId="153CF76C" w14:textId="77777777" w:rsidR="00CC2BEE" w:rsidRPr="00597D94" w:rsidRDefault="00CC2BEE" w:rsidP="00CC2BEE">
                      <w:pPr>
                        <w:numPr>
                          <w:ilvl w:val="1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sz w:val="20"/>
                          <w:szCs w:val="20"/>
                        </w:rPr>
                        <w:t>v kinech, na koupalištích a dalších zábavních areálech</w:t>
                      </w:r>
                    </w:p>
                    <w:p w14:paraId="5EECAC8B" w14:textId="77777777" w:rsidR="00CC2BEE" w:rsidRPr="00597D94" w:rsidRDefault="00CC2BEE" w:rsidP="00CC2BEE">
                      <w:pPr>
                        <w:pStyle w:val="Odstavecseseznamem"/>
                        <w:spacing w:after="0" w:line="240" w:lineRule="auto"/>
                        <w:ind w:left="0"/>
                        <w:jc w:val="both"/>
                        <w:rPr>
                          <w:rFonts w:cs="Calibri"/>
                          <w:sz w:val="20"/>
                          <w:szCs w:val="20"/>
                        </w:rPr>
                      </w:pPr>
                    </w:p>
                    <w:p w14:paraId="38A4472F" w14:textId="77777777" w:rsidR="00CC2BEE" w:rsidRPr="00597D94" w:rsidRDefault="00CC2BEE" w:rsidP="00CC2BEE">
                      <w:pPr>
                        <w:spacing w:after="120"/>
                        <w:jc w:val="both"/>
                        <w:rPr>
                          <w:rFonts w:cstheme="minorHAnsi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NEPŘEHLÉDNĚTE: </w:t>
                      </w:r>
                      <w:r w:rsidRPr="00597D94">
                        <w:rPr>
                          <w:rFonts w:cstheme="minorHAnsi"/>
                          <w:b/>
                          <w:color w:val="000000" w:themeColor="text1"/>
                          <w:sz w:val="20"/>
                          <w:szCs w:val="20"/>
                        </w:rPr>
                        <w:t>Jak si průkaz objednat?</w:t>
                      </w:r>
                    </w:p>
                    <w:p w14:paraId="114BA520" w14:textId="46BD7BE4" w:rsidR="00CC2BEE" w:rsidRPr="00C7331F" w:rsidRDefault="00CC2BEE" w:rsidP="00CC2BEE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C7331F">
                        <w:rPr>
                          <w:rFonts w:cstheme="minorHAnsi"/>
                          <w:sz w:val="20"/>
                          <w:szCs w:val="20"/>
                        </w:rPr>
                        <w:t xml:space="preserve">Agendu ISIC na naší škole řeší </w:t>
                      </w:r>
                      <w:r w:rsidR="00C7331F" w:rsidRPr="00C7331F">
                        <w:rPr>
                          <w:rFonts w:cstheme="minorHAnsi"/>
                          <w:sz w:val="20"/>
                          <w:szCs w:val="20"/>
                        </w:rPr>
                        <w:t>naše hospodářka Iveta Štamposká. Zašlete ji emailem požadavek na vyřízení průkazu.</w:t>
                      </w:r>
                    </w:p>
                    <w:p w14:paraId="5DEB42E9" w14:textId="2C2EA387" w:rsidR="00CC2BEE" w:rsidRPr="00C7331F" w:rsidRDefault="00CC2BEE" w:rsidP="00CC2BEE">
                      <w:pPr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r w:rsidRPr="00C7331F">
                        <w:rPr>
                          <w:rFonts w:cstheme="minorHAnsi"/>
                          <w:sz w:val="20"/>
                          <w:szCs w:val="20"/>
                        </w:rPr>
                        <w:t xml:space="preserve">Do dvou týdnů </w:t>
                      </w:r>
                      <w:r w:rsidRPr="00C7331F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uhraďte</w:t>
                      </w:r>
                      <w:r w:rsidRPr="00C7331F">
                        <w:rPr>
                          <w:rFonts w:cstheme="minorHAnsi"/>
                          <w:sz w:val="20"/>
                          <w:szCs w:val="20"/>
                        </w:rPr>
                        <w:t xml:space="preserve">, prosím, poplatek 350 Kč na účet školy </w:t>
                      </w:r>
                      <w:r w:rsidR="00C7331F" w:rsidRPr="00C7331F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5551100/5500</w:t>
                      </w:r>
                      <w:r w:rsidR="00C7331F" w:rsidRPr="00C7331F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C7331F">
                        <w:rPr>
                          <w:rFonts w:cstheme="minorHAnsi"/>
                          <w:sz w:val="20"/>
                          <w:szCs w:val="20"/>
                        </w:rPr>
                        <w:t xml:space="preserve">a na e-mail: </w:t>
                      </w:r>
                      <w:r w:rsidR="00C7331F" w:rsidRPr="00C7331F">
                        <w:rPr>
                          <w:rFonts w:cstheme="minorHAnsi"/>
                          <w:sz w:val="20"/>
                          <w:szCs w:val="20"/>
                        </w:rPr>
                        <w:t>iveta.stamposkazavináčscioskola.cz</w:t>
                      </w:r>
                      <w:r w:rsidRPr="00C7331F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C7331F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pošlete</w:t>
                      </w:r>
                      <w:r w:rsidRPr="00C7331F">
                        <w:rPr>
                          <w:rFonts w:cstheme="minorHAnsi"/>
                          <w:sz w:val="20"/>
                          <w:szCs w:val="20"/>
                        </w:rPr>
                        <w:t xml:space="preserve"> průkazovou fotografii žáka. </w:t>
                      </w:r>
                      <w:r w:rsidRPr="00C7331F">
                        <w:rPr>
                          <w:rFonts w:eastAsia="Times New Roman"/>
                          <w:sz w:val="20"/>
                          <w:szCs w:val="20"/>
                        </w:rPr>
                        <w:t>Doporučujeme použít digitální fotku portrétového typu (lze snadno vyfotit běžným digitálním fotoaparátem nebo mobilem před sv</w:t>
                      </w:r>
                      <w:bookmarkStart w:id="1" w:name="_GoBack"/>
                      <w:bookmarkEnd w:id="1"/>
                      <w:r w:rsidRPr="00C7331F">
                        <w:rPr>
                          <w:rFonts w:eastAsia="Times New Roman"/>
                          <w:sz w:val="20"/>
                          <w:szCs w:val="20"/>
                        </w:rPr>
                        <w:t xml:space="preserve">ětlou zdí) nebo zaslat kvalitní sken papírové průkazové fotky. </w:t>
                      </w:r>
                    </w:p>
                    <w:p w14:paraId="1E0A884E" w14:textId="6C06DA22" w:rsidR="00CC2BEE" w:rsidRPr="00C7331F" w:rsidRDefault="00CC2BEE" w:rsidP="00CC2BEE">
                      <w:pPr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r w:rsidRPr="00C7331F">
                        <w:rPr>
                          <w:rFonts w:eastAsia="Times New Roman"/>
                          <w:sz w:val="20"/>
                          <w:szCs w:val="20"/>
                        </w:rPr>
                        <w:t>(příp. Fotografie bude pořízena ve škole)</w:t>
                      </w:r>
                    </w:p>
                    <w:p w14:paraId="151BDD59" w14:textId="72AAE214" w:rsidR="00CC2BEE" w:rsidRPr="00C7331F" w:rsidRDefault="00CC2BEE" w:rsidP="00C7331F">
                      <w:pPr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r w:rsidRPr="00C7331F">
                        <w:rPr>
                          <w:rFonts w:eastAsia="Times New Roman"/>
                          <w:sz w:val="20"/>
                          <w:szCs w:val="20"/>
                        </w:rPr>
                        <w:t xml:space="preserve">Podepsanou </w:t>
                      </w:r>
                      <w:r w:rsidRPr="00C7331F">
                        <w:rPr>
                          <w:rFonts w:eastAsia="Times New Roman"/>
                          <w:b/>
                          <w:bCs/>
                          <w:sz w:val="20"/>
                          <w:szCs w:val="20"/>
                        </w:rPr>
                        <w:t>žádost</w:t>
                      </w:r>
                      <w:r w:rsidRPr="00C7331F">
                        <w:rPr>
                          <w:rFonts w:eastAsia="Times New Roman"/>
                          <w:sz w:val="20"/>
                          <w:szCs w:val="20"/>
                        </w:rPr>
                        <w:t xml:space="preserve"> zákonným zástupcem, kterou najdete zde na druhé straně, odevzdejte </w:t>
                      </w:r>
                      <w:r w:rsidR="00C7331F" w:rsidRPr="00C7331F">
                        <w:rPr>
                          <w:rFonts w:eastAsia="Times New Roman"/>
                          <w:sz w:val="20"/>
                          <w:szCs w:val="20"/>
                        </w:rPr>
                        <w:t>hospodářce školy.</w:t>
                      </w:r>
                    </w:p>
                    <w:p w14:paraId="69075DF8" w14:textId="77777777" w:rsidR="00CC2BEE" w:rsidRPr="00C7331F" w:rsidRDefault="00CC2BEE" w:rsidP="00CC2BEE">
                      <w:pPr>
                        <w:rPr>
                          <w:rFonts w:eastAsia="Times New Roman" w:cstheme="minorHAnsi"/>
                          <w:sz w:val="20"/>
                          <w:szCs w:val="20"/>
                          <w:lang w:eastAsia="cs-CZ"/>
                        </w:rPr>
                      </w:pPr>
                    </w:p>
                    <w:p w14:paraId="5AACED9A" w14:textId="77777777" w:rsidR="00CC2BEE" w:rsidRPr="00C7331F" w:rsidRDefault="00CC2BEE" w:rsidP="00CC2BEE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C7331F">
                        <w:rPr>
                          <w:rFonts w:ascii="Calibri" w:hAnsi="Calibri" w:cs="Calibri"/>
                          <w:sz w:val="20"/>
                          <w:szCs w:val="20"/>
                        </w:rPr>
                        <w:t>Hotový průkaz s pouzdrem a šňůrkou na krk bude žákům vydán ve škole. Děkuji.</w:t>
                      </w:r>
                    </w:p>
                    <w:p w14:paraId="3724061C" w14:textId="45E8A079" w:rsidR="00CC2BEE" w:rsidRPr="00C7331F" w:rsidRDefault="00C7331F" w:rsidP="00CC2BEE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C7331F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Johana </w:t>
                      </w:r>
                      <w:proofErr w:type="spellStart"/>
                      <w:r w:rsidRPr="00C7331F">
                        <w:rPr>
                          <w:rFonts w:ascii="Calibri" w:hAnsi="Calibri" w:cs="Calibri"/>
                          <w:sz w:val="20"/>
                          <w:szCs w:val="20"/>
                        </w:rPr>
                        <w:t>Codlová</w:t>
                      </w:r>
                      <w:proofErr w:type="spellEnd"/>
                    </w:p>
                    <w:p w14:paraId="7C0B3FDA" w14:textId="67D2833E" w:rsidR="00CC2BEE" w:rsidRPr="00C7331F" w:rsidRDefault="00CC2BEE" w:rsidP="00CC2BEE">
                      <w:pPr>
                        <w:rPr>
                          <w:sz w:val="20"/>
                          <w:szCs w:val="20"/>
                        </w:rPr>
                      </w:pPr>
                      <w:r w:rsidRPr="00C7331F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Ředitelka </w:t>
                      </w:r>
                      <w:proofErr w:type="spellStart"/>
                      <w:r w:rsidR="00C7331F" w:rsidRPr="00C7331F">
                        <w:rPr>
                          <w:rFonts w:ascii="Calibri" w:hAnsi="Calibri" w:cs="Calibri"/>
                          <w:sz w:val="20"/>
                          <w:szCs w:val="20"/>
                        </w:rPr>
                        <w:t>ScioŠ</w:t>
                      </w:r>
                      <w:r w:rsidRPr="00C7331F">
                        <w:rPr>
                          <w:rFonts w:ascii="Calibri" w:hAnsi="Calibri" w:cs="Calibri"/>
                          <w:sz w:val="20"/>
                          <w:szCs w:val="20"/>
                        </w:rPr>
                        <w:t>koly</w:t>
                      </w:r>
                      <w:proofErr w:type="spellEnd"/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sectPr w:rsidR="00CC2BE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305772" w14:textId="77777777" w:rsidR="00B67CC5" w:rsidRDefault="00B67CC5" w:rsidP="00D3634C">
      <w:r>
        <w:separator/>
      </w:r>
    </w:p>
  </w:endnote>
  <w:endnote w:type="continuationSeparator" w:id="0">
    <w:p w14:paraId="1D448EFA" w14:textId="77777777" w:rsidR="00B67CC5" w:rsidRDefault="00B67CC5" w:rsidP="00D363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DF0349" w14:textId="77777777" w:rsidR="00D3634C" w:rsidRDefault="00D3634C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5614BB" w14:textId="77777777" w:rsidR="00D3634C" w:rsidRDefault="00D3634C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1FF2C0" w14:textId="77777777" w:rsidR="00D3634C" w:rsidRDefault="00D3634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614651" w14:textId="77777777" w:rsidR="00B67CC5" w:rsidRDefault="00B67CC5" w:rsidP="00D3634C">
      <w:r>
        <w:separator/>
      </w:r>
    </w:p>
  </w:footnote>
  <w:footnote w:type="continuationSeparator" w:id="0">
    <w:p w14:paraId="74BD6849" w14:textId="77777777" w:rsidR="00B67CC5" w:rsidRDefault="00B67CC5" w:rsidP="00D363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DC6303" w14:textId="7343A7E7" w:rsidR="00D3634C" w:rsidRDefault="00B67CC5">
    <w:pPr>
      <w:pStyle w:val="Zhlav"/>
    </w:pPr>
    <w:r>
      <w:rPr>
        <w:noProof/>
      </w:rPr>
      <w:pict w14:anchorId="058D50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HL-PAP_A4_ZS_2022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C43AC3" w14:textId="195D4EE0" w:rsidR="00D3634C" w:rsidRDefault="00B67CC5">
    <w:pPr>
      <w:pStyle w:val="Zhlav"/>
    </w:pPr>
    <w:r>
      <w:rPr>
        <w:noProof/>
      </w:rPr>
      <w:pict w14:anchorId="2BA7A0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HL-PAP_A4_ZS_2022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96A7AB" w14:textId="30CC9D05" w:rsidR="00D3634C" w:rsidRDefault="00B67CC5">
    <w:pPr>
      <w:pStyle w:val="Zhlav"/>
    </w:pPr>
    <w:r>
      <w:rPr>
        <w:noProof/>
      </w:rPr>
      <w:pict w14:anchorId="34B087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2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HL-PAP_A4_ZS_2022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1D4757"/>
    <w:multiLevelType w:val="multilevel"/>
    <w:tmpl w:val="299C8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924FAE"/>
    <w:multiLevelType w:val="multilevel"/>
    <w:tmpl w:val="299C8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63177DF"/>
    <w:multiLevelType w:val="multilevel"/>
    <w:tmpl w:val="299C8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866"/>
    <w:rsid w:val="0002377D"/>
    <w:rsid w:val="007F6CA8"/>
    <w:rsid w:val="00B67CC5"/>
    <w:rsid w:val="00C7331F"/>
    <w:rsid w:val="00CA675B"/>
    <w:rsid w:val="00CC2BEE"/>
    <w:rsid w:val="00D3634C"/>
    <w:rsid w:val="00DC4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14FDF3F2"/>
  <w15:chartTrackingRefBased/>
  <w15:docId w15:val="{5E332673-7F10-41C6-9B81-80B5B79F8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3634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3634C"/>
  </w:style>
  <w:style w:type="paragraph" w:styleId="Zpat">
    <w:name w:val="footer"/>
    <w:basedOn w:val="Normln"/>
    <w:link w:val="ZpatChar"/>
    <w:uiPriority w:val="99"/>
    <w:unhideWhenUsed/>
    <w:rsid w:val="00D3634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3634C"/>
  </w:style>
  <w:style w:type="paragraph" w:styleId="Odstavecseseznamem">
    <w:name w:val="List Paragraph"/>
    <w:basedOn w:val="Normln"/>
    <w:uiPriority w:val="34"/>
    <w:qFormat/>
    <w:rsid w:val="00CC2BEE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  <w:lang w:eastAsia="cs-CZ"/>
    </w:rPr>
  </w:style>
  <w:style w:type="character" w:styleId="Siln">
    <w:name w:val="Strong"/>
    <w:basedOn w:val="Standardnpsmoodstavce"/>
    <w:uiPriority w:val="22"/>
    <w:qFormat/>
    <w:rsid w:val="00C7331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onika.vlachova\OneDrive%20-%20GTS%20ALIVE%20s.r.o\GRAFIKA\GRAFIKA%202022\ISIC%20&#352;kol&#225;m%202022\Z&#352;\Z&#352;_dopis_2022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875713cc-ddd4-4681-ba99-a5f7d701cac0" xsi:nil="true"/>
    <lcf76f155ced4ddcb4097134ff3c332f xmlns="875713cc-ddd4-4681-ba99-a5f7d701cac0">
      <Terms xmlns="http://schemas.microsoft.com/office/infopath/2007/PartnerControls"/>
    </lcf76f155ced4ddcb4097134ff3c332f>
    <TaxCatchAll xmlns="ddccdc42-8934-4503-86a5-1fdd65d906f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556F95560FF5942A2A67918F2ADA7B8" ma:contentTypeVersion="" ma:contentTypeDescription="Vytvoří nový dokument" ma:contentTypeScope="" ma:versionID="a122c150bc49a2a2c85007c44ae73427">
  <xsd:schema xmlns:xsd="http://www.w3.org/2001/XMLSchema" xmlns:xs="http://www.w3.org/2001/XMLSchema" xmlns:p="http://schemas.microsoft.com/office/2006/metadata/properties" xmlns:ns2="875713cc-ddd4-4681-ba99-a5f7d701cac0" xmlns:ns3="ddccdc42-8934-4503-86a5-1fdd65d906f7" targetNamespace="http://schemas.microsoft.com/office/2006/metadata/properties" ma:root="true" ma:fieldsID="cfe8fec2cda9e98a39841f601d02c4e3" ns2:_="" ns3:_="">
    <xsd:import namespace="875713cc-ddd4-4681-ba99-a5f7d701cac0"/>
    <xsd:import namespace="ddccdc42-8934-4503-86a5-1fdd65d906f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_Flow_SignoffStatu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5713cc-ddd4-4681-ba99-a5f7d701ca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20" nillable="true" ma:displayName="Stav odsouhlasení" ma:internalName="Stav_x0020_odsouhlasen_x00ed_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Značky obrázků" ma:readOnly="false" ma:fieldId="{5cf76f15-5ced-4ddc-b409-7134ff3c332f}" ma:taxonomyMulti="true" ma:sspId="7e12f404-db20-461d-82f2-c364d01ddb6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ccdc42-8934-4503-86a5-1fdd65d906f7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dílené s podrobnostmi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b65df806-ece2-45c2-992f-c7d268c12560}" ma:internalName="TaxCatchAll" ma:showField="CatchAllData" ma:web="ddccdc42-8934-4503-86a5-1fdd65d906f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71DDAF-7165-4CE5-A748-7975A0B1D9F7}">
  <ds:schemaRefs>
    <ds:schemaRef ds:uri="http://schemas.microsoft.com/office/2006/metadata/properties"/>
    <ds:schemaRef ds:uri="http://schemas.microsoft.com/office/infopath/2007/PartnerControls"/>
    <ds:schemaRef ds:uri="875713cc-ddd4-4681-ba99-a5f7d701cac0"/>
    <ds:schemaRef ds:uri="ddccdc42-8934-4503-86a5-1fdd65d906f7"/>
  </ds:schemaRefs>
</ds:datastoreItem>
</file>

<file path=customXml/itemProps2.xml><?xml version="1.0" encoding="utf-8"?>
<ds:datastoreItem xmlns:ds="http://schemas.openxmlformats.org/officeDocument/2006/customXml" ds:itemID="{5BA772AC-CBF6-4F5B-B0F3-A6D5410B60B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2ED9F4A-833F-4E96-BC19-71398ED769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5713cc-ddd4-4681-ba99-a5f7d701cac0"/>
    <ds:schemaRef ds:uri="ddccdc42-8934-4503-86a5-1fdd65d906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B9CF446-CBC3-4888-A46B-B5AD28686D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ZŠ_dopis_2022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Vlachová</dc:creator>
  <cp:keywords/>
  <dc:description/>
  <cp:lastModifiedBy>Iveta Štamposká</cp:lastModifiedBy>
  <cp:revision>2</cp:revision>
  <dcterms:created xsi:type="dcterms:W3CDTF">2022-09-06T10:58:00Z</dcterms:created>
  <dcterms:modified xsi:type="dcterms:W3CDTF">2022-09-06T10:58:00Z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0x0101003556F95560FF5942A2A67918F2ADA7B8</vt:lpwstr>
  </property>
  <property fmtid="{D5CDD505-2E9C-101B-9397-08002B2CF9AE}" pid="3" name="MediaServiceImageTags">
    <vt:lpwstr/>
  </property>
</Properties>
</file>